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《开平市城乡建设用地增减挂钩试点赤水镇项目建新区实施方案》听证会申请表</w:t>
      </w:r>
    </w:p>
    <w:p>
      <w:pPr>
        <w:spacing w:line="400" w:lineRule="exact"/>
        <w:rPr>
          <w:rFonts w:ascii="仿宋" w:hAnsi="仿宋" w:eastAsia="仿宋" w:cstheme="minorEastAsia"/>
          <w:sz w:val="28"/>
          <w:szCs w:val="28"/>
        </w:rPr>
      </w:pPr>
    </w:p>
    <w:tbl>
      <w:tblPr>
        <w:tblStyle w:val="5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36"/>
        <w:gridCol w:w="1778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性质</w:t>
            </w:r>
          </w:p>
        </w:tc>
        <w:tc>
          <w:tcPr>
            <w:tcW w:w="3309" w:type="dxa"/>
            <w:vAlign w:val="center"/>
          </w:tcPr>
          <w:p>
            <w:pPr>
              <w:ind w:firstLine="280" w:firstLineChars="100"/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136525</wp:posOffset>
                      </wp:positionV>
                      <wp:extent cx="134620" cy="133985"/>
                      <wp:effectExtent l="6350" t="6350" r="11430" b="1206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pt;margin-top:10.75pt;height:10.55pt;width:10.6pt;z-index:251661312;v-text-anchor:middle;mso-width-relative:page;mso-height-relative:page;" filled="f" stroked="t" coordsize="21600,21600" o:gfxdata="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YTM2/dQAAAAGAQAADwAAAAAAAAABACAAAAAiAAAAZHJzL2Rvd25yZXYueG1sUEsBAhQAFAAA&#10;AAgAh07iQMcAEMllAgAAygQAAA4AAAAAAAAAAQAgAAAAIwEAAGRycy9lMm9Eb2MueG1sUEsFBgAA&#10;AAAGAAYAWQEAAPo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1pt;margin-top:10pt;height:10.55pt;width:10.6pt;z-index:251660288;v-text-anchor:middle;mso-width-relative:page;mso-height-relative:page;" filled="f" stroked="t" coordsize="21600,21600" o:gfxdata="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/AQq/1gAAAAgBAAAPAAAAAAAAAAEAIAAAACIAAABkcnMvZG93bnJldi54bWxQSwECFAAU&#10;AAAACACHTuJAbcuclmUCAADKBAAADgAAAAAAAAABACAAAAAlAQAAZHJzL2Uyb0RvYy54bWxQSwUG&#10;AAAAAAYABgBZAQAA/A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1242695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761355" y="2677795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85pt;margin-top:10pt;height:10.55pt;width:10.6pt;z-index:251659264;v-text-anchor:middle;mso-width-relative:page;mso-height-relative:page;" filled="f" stroked="t" coordsize="21600,21600" o:gfxdata="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g5dWd1wAAAAkBAAAPAAAAAAAAAAEAIAAAACIAAABkcnMvZG93&#10;bnJldi54bWxQSwECFAAUAAAACACHTuJAawVEXHMCAADWBAAADgAAAAAAAAABACAAAAAmAQAAZHJz&#10;L2Uyb0RvYy54bWxQSwUGAAAAAAYABgBZAQAACw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法人   公民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单位主要业务内容（经营范围）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申请人或代理人签名并加盖单位公章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309" w:type="dxa"/>
            <w:vAlign w:val="center"/>
          </w:tcPr>
          <w:p>
            <w:pPr>
              <w:jc w:val="right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spacing w:line="400" w:lineRule="exact"/>
        <w:rPr>
          <w:rFonts w:ascii="仿宋" w:hAnsi="仿宋" w:eastAsia="仿宋" w:cstheme="minorEastAsia"/>
          <w:b/>
          <w:sz w:val="28"/>
          <w:szCs w:val="28"/>
        </w:rPr>
      </w:pPr>
      <w:r>
        <w:rPr>
          <w:rFonts w:hint="eastAsia" w:ascii="仿宋" w:hAnsi="仿宋" w:eastAsia="仿宋" w:cstheme="minorEastAsia"/>
          <w:b/>
          <w:sz w:val="28"/>
          <w:szCs w:val="28"/>
        </w:rPr>
        <w:t>填表说明：</w:t>
      </w:r>
    </w:p>
    <w:p>
      <w:pPr>
        <w:spacing w:line="400" w:lineRule="exact"/>
        <w:ind w:firstLine="560" w:firstLineChars="200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sz w:val="28"/>
          <w:szCs w:val="28"/>
        </w:rPr>
        <w:t>1、本表仅供申请参加</w:t>
      </w:r>
      <w:r>
        <w:rPr>
          <w:rFonts w:hint="eastAsia" w:ascii="仿宋" w:hAnsi="仿宋" w:eastAsia="仿宋" w:cstheme="minorEastAsia"/>
          <w:sz w:val="28"/>
          <w:szCs w:val="28"/>
          <w:highlight w:val="none"/>
        </w:rPr>
        <w:t>2024年5月8日</w:t>
      </w:r>
      <w:r>
        <w:rPr>
          <w:rFonts w:hint="eastAsia" w:ascii="仿宋" w:hAnsi="仿宋" w:eastAsia="仿宋" w:cstheme="minorEastAsia"/>
          <w:sz w:val="28"/>
          <w:szCs w:val="28"/>
        </w:rPr>
        <w:t>举行的《关于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&lt;</w:t>
      </w:r>
      <w:r>
        <w:rPr>
          <w:rFonts w:hint="eastAsia" w:ascii="仿宋" w:hAnsi="仿宋" w:eastAsia="仿宋" w:cstheme="minorEastAsia"/>
          <w:sz w:val="28"/>
          <w:szCs w:val="28"/>
        </w:rPr>
        <w:t>开平市城乡建设用地增减挂钩试点赤水镇项目建新区实施方案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&gt;</w:t>
      </w:r>
      <w:r>
        <w:rPr>
          <w:rFonts w:hint="eastAsia" w:ascii="仿宋" w:hAnsi="仿宋" w:eastAsia="仿宋" w:cstheme="minorEastAsia"/>
          <w:sz w:val="28"/>
          <w:szCs w:val="28"/>
        </w:rPr>
        <w:t>听证会》使用。</w:t>
      </w:r>
    </w:p>
    <w:p>
      <w:pPr>
        <w:spacing w:line="4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sz w:val="28"/>
          <w:szCs w:val="28"/>
        </w:rPr>
        <w:t>2、根据《自然资源听证规定》，听证机关有权根据申请情况，确定参加听证会代表、听证会代表应当亲自参加听证。</w:t>
      </w:r>
    </w:p>
    <w:sectPr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28E432C-ECD3-4676-85C2-828A37ED3FF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39FAA12-2A86-48C6-9DDF-97C6812A1A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MzIxYzhjYWIzYmRkMDdhM2RkNzdkODZlNTUyMmQifQ=="/>
  </w:docVars>
  <w:rsids>
    <w:rsidRoot w:val="198B6EFD"/>
    <w:rsid w:val="0003095F"/>
    <w:rsid w:val="00153994"/>
    <w:rsid w:val="00211689"/>
    <w:rsid w:val="003744AC"/>
    <w:rsid w:val="0046113A"/>
    <w:rsid w:val="00651F7F"/>
    <w:rsid w:val="00815BAE"/>
    <w:rsid w:val="009D10D5"/>
    <w:rsid w:val="00A77425"/>
    <w:rsid w:val="00AB0B39"/>
    <w:rsid w:val="00BC0693"/>
    <w:rsid w:val="00C16BFC"/>
    <w:rsid w:val="00C541B7"/>
    <w:rsid w:val="00D63998"/>
    <w:rsid w:val="00E12C44"/>
    <w:rsid w:val="00E37684"/>
    <w:rsid w:val="00F44749"/>
    <w:rsid w:val="015D50E0"/>
    <w:rsid w:val="063D326A"/>
    <w:rsid w:val="0A067CB5"/>
    <w:rsid w:val="0AB9635C"/>
    <w:rsid w:val="0C391FC2"/>
    <w:rsid w:val="10D7131D"/>
    <w:rsid w:val="11D4333E"/>
    <w:rsid w:val="15AC671C"/>
    <w:rsid w:val="16360139"/>
    <w:rsid w:val="16A24567"/>
    <w:rsid w:val="1895644D"/>
    <w:rsid w:val="198B6EFD"/>
    <w:rsid w:val="1B866360"/>
    <w:rsid w:val="1E30796C"/>
    <w:rsid w:val="1F171F9A"/>
    <w:rsid w:val="20C567FA"/>
    <w:rsid w:val="28D005DA"/>
    <w:rsid w:val="29F877FB"/>
    <w:rsid w:val="2B7803F3"/>
    <w:rsid w:val="2C7B227E"/>
    <w:rsid w:val="2EFD2F82"/>
    <w:rsid w:val="33E3345D"/>
    <w:rsid w:val="354902EB"/>
    <w:rsid w:val="35C07FC2"/>
    <w:rsid w:val="3828153A"/>
    <w:rsid w:val="3F8E4179"/>
    <w:rsid w:val="41D644D4"/>
    <w:rsid w:val="42AD7563"/>
    <w:rsid w:val="4A0334A2"/>
    <w:rsid w:val="4F730A37"/>
    <w:rsid w:val="4FF17E6A"/>
    <w:rsid w:val="53EA3C21"/>
    <w:rsid w:val="545E7B26"/>
    <w:rsid w:val="5607385C"/>
    <w:rsid w:val="5D077E91"/>
    <w:rsid w:val="5FB33923"/>
    <w:rsid w:val="60BB2006"/>
    <w:rsid w:val="638F635D"/>
    <w:rsid w:val="64A224EE"/>
    <w:rsid w:val="66A528DD"/>
    <w:rsid w:val="6D535020"/>
    <w:rsid w:val="6F580756"/>
    <w:rsid w:val="70D52C83"/>
    <w:rsid w:val="75470227"/>
    <w:rsid w:val="7C06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1</Pages>
  <Words>235</Words>
  <Characters>238</Characters>
  <Lines>2</Lines>
  <Paragraphs>1</Paragraphs>
  <TotalTime>0</TotalTime>
  <ScaleCrop>false</ScaleCrop>
  <LinksUpToDate>false</LinksUpToDate>
  <CharactersWithSpaces>250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2018-07-09T00:40:00Z</dcterms:created>
  <dc:creator>Administrator</dc:creator>
  <cp:lastModifiedBy>XU</cp:lastModifiedBy>
  <cp:lastPrinted>2020-07-09T07:45:00Z</cp:lastPrinted>
  <dcterms:modified xsi:type="dcterms:W3CDTF">2024-06-30T14:01:12Z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B8CF413A1F644C4CA0F48D46D296B482_12</vt:lpwstr>
  </property>
</Properties>
</file>