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7F5" w:rsidRPr="00E640EF" w:rsidRDefault="008A67F5" w:rsidP="008A67F5">
      <w:pPr>
        <w:spacing w:line="400" w:lineRule="exact"/>
        <w:rPr>
          <w:rFonts w:ascii="仿宋" w:eastAsia="仿宋" w:hAnsi="仿宋"/>
          <w:sz w:val="32"/>
          <w:szCs w:val="32"/>
        </w:rPr>
      </w:pPr>
      <w:r w:rsidRPr="00E640EF">
        <w:rPr>
          <w:rFonts w:ascii="仿宋" w:eastAsia="仿宋" w:hAnsi="仿宋" w:hint="eastAsia"/>
          <w:sz w:val="32"/>
          <w:szCs w:val="32"/>
        </w:rPr>
        <w:t>附件</w:t>
      </w:r>
      <w:r w:rsidR="00FA624A" w:rsidRPr="00E640EF">
        <w:rPr>
          <w:rFonts w:ascii="仿宋" w:eastAsia="仿宋" w:hAnsi="仿宋" w:hint="eastAsia"/>
          <w:sz w:val="32"/>
          <w:szCs w:val="32"/>
        </w:rPr>
        <w:t>4</w:t>
      </w:r>
    </w:p>
    <w:p w:rsidR="004B7A93" w:rsidRPr="008A67F5" w:rsidRDefault="00FA624A" w:rsidP="008A67F5">
      <w:pPr>
        <w:spacing w:line="700" w:lineRule="exact"/>
        <w:jc w:val="center"/>
        <w:rPr>
          <w:rFonts w:ascii="方正小标宋简体" w:eastAsia="方正小标宋简体" w:hAnsiTheme="majorEastAsia" w:cstheme="major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毕业情况证明</w:t>
      </w:r>
    </w:p>
    <w:p w:rsidR="004B7A93" w:rsidRDefault="001521DC" w:rsidP="008A67F5">
      <w:pPr>
        <w:spacing w:line="480" w:lineRule="exact"/>
        <w:rPr>
          <w:rFonts w:asciiTheme="majorEastAsia" w:eastAsiaTheme="majorEastAsia" w:hAnsiTheme="majorEastAsia" w:cstheme="majorEastAsia"/>
          <w:sz w:val="28"/>
          <w:szCs w:val="28"/>
          <w:u w:val="single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证明人姓名：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         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      身份证号码：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                  </w:t>
      </w:r>
    </w:p>
    <w:p w:rsidR="004B7A93" w:rsidRDefault="001521DC" w:rsidP="008A67F5">
      <w:pPr>
        <w:spacing w:line="480" w:lineRule="exact"/>
        <w:rPr>
          <w:rFonts w:asciiTheme="majorEastAsia" w:eastAsiaTheme="majorEastAsia" w:hAnsiTheme="majorEastAsia" w:cstheme="majorEastAsia"/>
          <w:sz w:val="28"/>
          <w:szCs w:val="28"/>
          <w:u w:val="single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与申请人关系： 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      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      联系电话：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                    </w:t>
      </w:r>
    </w:p>
    <w:p w:rsidR="004B7A93" w:rsidRDefault="001521DC" w:rsidP="008A67F5">
      <w:pPr>
        <w:spacing w:line="480" w:lineRule="exact"/>
        <w:rPr>
          <w:rFonts w:asciiTheme="majorEastAsia" w:eastAsiaTheme="majorEastAsia" w:hAnsiTheme="majorEastAsia" w:cstheme="majorEastAsia"/>
          <w:sz w:val="28"/>
          <w:szCs w:val="28"/>
          <w:u w:val="single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工作单位：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                                                </w:t>
      </w:r>
    </w:p>
    <w:p w:rsidR="004B7A93" w:rsidRDefault="001521DC" w:rsidP="008A67F5">
      <w:pPr>
        <w:spacing w:line="480" w:lineRule="exact"/>
        <w:rPr>
          <w:rFonts w:asciiTheme="majorEastAsia" w:eastAsiaTheme="majorEastAsia" w:hAnsiTheme="majorEastAsia" w:cstheme="majorEastAsia"/>
          <w:sz w:val="28"/>
          <w:szCs w:val="28"/>
          <w:u w:val="single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地址：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                                                     </w:t>
      </w:r>
    </w:p>
    <w:p w:rsidR="008A67F5" w:rsidRPr="008A67F5" w:rsidRDefault="007353AC" w:rsidP="009A1828">
      <w:pPr>
        <w:spacing w:line="480" w:lineRule="exact"/>
        <w:ind w:left="3907" w:hangingChars="1390" w:hanging="3907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b/>
          <w:sz w:val="28"/>
          <w:szCs w:val="28"/>
        </w:rPr>
        <w:t>我本人</w:t>
      </w:r>
      <w:r w:rsidR="008A67F5" w:rsidRPr="009A1828">
        <w:rPr>
          <w:rFonts w:asciiTheme="majorEastAsia" w:eastAsiaTheme="majorEastAsia" w:hAnsiTheme="majorEastAsia" w:cstheme="majorEastAsia" w:hint="eastAsia"/>
          <w:b/>
          <w:sz w:val="28"/>
          <w:szCs w:val="28"/>
        </w:rPr>
        <w:t>证明</w:t>
      </w:r>
      <w:r w:rsidR="00A87B53" w:rsidRPr="009A1828">
        <w:rPr>
          <w:rFonts w:asciiTheme="majorEastAsia" w:eastAsiaTheme="majorEastAsia" w:hAnsiTheme="majorEastAsia" w:cstheme="majorEastAsia" w:hint="eastAsia"/>
          <w:b/>
          <w:sz w:val="28"/>
          <w:szCs w:val="28"/>
        </w:rPr>
        <w:t xml:space="preserve">   </w:t>
      </w:r>
      <w:r w:rsidR="008A67F5" w:rsidRPr="009A1828">
        <w:rPr>
          <w:rFonts w:asciiTheme="majorEastAsia" w:eastAsiaTheme="majorEastAsia" w:hAnsiTheme="majorEastAsia" w:cstheme="majorEastAsia" w:hint="eastAsia"/>
          <w:b/>
          <w:sz w:val="28"/>
          <w:szCs w:val="28"/>
        </w:rPr>
        <w:t>（姓名）于   年    月在      学校高/初中毕业。</w:t>
      </w:r>
      <w:r w:rsidR="008A67F5"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                  </w:t>
      </w:r>
      <w:r w:rsidR="000317D1"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  </w:t>
      </w:r>
      <w:r w:rsidR="008A67F5"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证明人签名（加盖手印）：  </w:t>
      </w:r>
    </w:p>
    <w:p w:rsidR="008A67F5" w:rsidRDefault="008A67F5" w:rsidP="008A67F5">
      <w:pPr>
        <w:spacing w:line="480" w:lineRule="exact"/>
        <w:ind w:firstLineChars="1400" w:firstLine="3920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填写日期：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  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 年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>月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日      </w:t>
      </w:r>
    </w:p>
    <w:p w:rsidR="004B7A93" w:rsidRDefault="001521DC" w:rsidP="008A67F5">
      <w:pPr>
        <w:spacing w:line="480" w:lineRule="exact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           </w:t>
      </w:r>
    </w:p>
    <w:p w:rsidR="008A67F5" w:rsidRDefault="008A67F5" w:rsidP="008A67F5">
      <w:pPr>
        <w:spacing w:line="480" w:lineRule="exact"/>
        <w:rPr>
          <w:rFonts w:asciiTheme="majorEastAsia" w:eastAsiaTheme="majorEastAsia" w:hAnsiTheme="majorEastAsia" w:cstheme="majorEastAsia"/>
          <w:sz w:val="28"/>
          <w:szCs w:val="28"/>
          <w:u w:val="single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证明人姓名：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         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      身份证号码：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                  </w:t>
      </w:r>
    </w:p>
    <w:p w:rsidR="008A67F5" w:rsidRDefault="008A67F5" w:rsidP="008A67F5">
      <w:pPr>
        <w:spacing w:line="480" w:lineRule="exact"/>
        <w:rPr>
          <w:rFonts w:asciiTheme="majorEastAsia" w:eastAsiaTheme="majorEastAsia" w:hAnsiTheme="majorEastAsia" w:cstheme="majorEastAsia"/>
          <w:sz w:val="28"/>
          <w:szCs w:val="28"/>
          <w:u w:val="single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与申请人关系： 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      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      联系电话：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                    </w:t>
      </w:r>
    </w:p>
    <w:p w:rsidR="008A67F5" w:rsidRDefault="008A67F5" w:rsidP="008A67F5">
      <w:pPr>
        <w:spacing w:line="480" w:lineRule="exact"/>
        <w:rPr>
          <w:rFonts w:asciiTheme="majorEastAsia" w:eastAsiaTheme="majorEastAsia" w:hAnsiTheme="majorEastAsia" w:cstheme="majorEastAsia"/>
          <w:sz w:val="28"/>
          <w:szCs w:val="28"/>
          <w:u w:val="single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工作单位：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                                                </w:t>
      </w:r>
    </w:p>
    <w:p w:rsidR="008A67F5" w:rsidRDefault="008A67F5" w:rsidP="008A67F5">
      <w:pPr>
        <w:spacing w:line="480" w:lineRule="exact"/>
        <w:rPr>
          <w:rFonts w:asciiTheme="majorEastAsia" w:eastAsiaTheme="majorEastAsia" w:hAnsiTheme="majorEastAsia" w:cstheme="majorEastAsia"/>
          <w:sz w:val="28"/>
          <w:szCs w:val="28"/>
          <w:u w:val="single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地址：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                                                     </w:t>
      </w:r>
    </w:p>
    <w:p w:rsidR="008A67F5" w:rsidRPr="008A67F5" w:rsidRDefault="007353AC" w:rsidP="009A1828">
      <w:pPr>
        <w:spacing w:line="480" w:lineRule="exact"/>
        <w:ind w:left="3907" w:hangingChars="1390" w:hanging="3907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b/>
          <w:sz w:val="28"/>
          <w:szCs w:val="28"/>
        </w:rPr>
        <w:t>我本人</w:t>
      </w:r>
      <w:r w:rsidR="008A67F5" w:rsidRPr="009A1828">
        <w:rPr>
          <w:rFonts w:asciiTheme="majorEastAsia" w:eastAsiaTheme="majorEastAsia" w:hAnsiTheme="majorEastAsia" w:cstheme="majorEastAsia" w:hint="eastAsia"/>
          <w:b/>
          <w:sz w:val="28"/>
          <w:szCs w:val="28"/>
        </w:rPr>
        <w:t>证明</w:t>
      </w:r>
      <w:r w:rsidR="00A87B53" w:rsidRPr="009A1828">
        <w:rPr>
          <w:rFonts w:asciiTheme="majorEastAsia" w:eastAsiaTheme="majorEastAsia" w:hAnsiTheme="majorEastAsia" w:cstheme="majorEastAsia" w:hint="eastAsia"/>
          <w:b/>
          <w:sz w:val="28"/>
          <w:szCs w:val="28"/>
        </w:rPr>
        <w:t xml:space="preserve">   </w:t>
      </w:r>
      <w:r w:rsidR="008A67F5" w:rsidRPr="009A1828">
        <w:rPr>
          <w:rFonts w:asciiTheme="majorEastAsia" w:eastAsiaTheme="majorEastAsia" w:hAnsiTheme="majorEastAsia" w:cstheme="majorEastAsia" w:hint="eastAsia"/>
          <w:b/>
          <w:sz w:val="28"/>
          <w:szCs w:val="28"/>
        </w:rPr>
        <w:t>（姓名）于   年    月在      学校高/初中毕业。</w:t>
      </w:r>
      <w:r w:rsidR="008A67F5"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                  </w:t>
      </w:r>
      <w:r w:rsidR="000317D1"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  </w:t>
      </w:r>
      <w:r w:rsidR="008A67F5"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证明人签名（加盖手印）：  </w:t>
      </w:r>
    </w:p>
    <w:p w:rsidR="004B7A93" w:rsidRDefault="008A67F5" w:rsidP="008A67F5">
      <w:pPr>
        <w:spacing w:line="480" w:lineRule="exact"/>
        <w:ind w:firstLineChars="1400" w:firstLine="3920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填写日期：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  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 年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>月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日     </w:t>
      </w:r>
      <w:r w:rsidR="001521DC"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   </w:t>
      </w:r>
    </w:p>
    <w:p w:rsidR="004B7A93" w:rsidRDefault="004B7A93" w:rsidP="008A67F5">
      <w:pPr>
        <w:spacing w:line="480" w:lineRule="exact"/>
        <w:rPr>
          <w:rFonts w:asciiTheme="majorEastAsia" w:eastAsiaTheme="majorEastAsia" w:hAnsiTheme="majorEastAsia" w:cstheme="majorEastAsia"/>
          <w:sz w:val="28"/>
          <w:szCs w:val="28"/>
        </w:rPr>
      </w:pPr>
    </w:p>
    <w:p w:rsidR="008A67F5" w:rsidRDefault="008A67F5" w:rsidP="008A67F5">
      <w:pPr>
        <w:spacing w:line="480" w:lineRule="exact"/>
        <w:rPr>
          <w:rFonts w:asciiTheme="majorEastAsia" w:eastAsiaTheme="majorEastAsia" w:hAnsiTheme="majorEastAsia" w:cstheme="majorEastAsia"/>
          <w:sz w:val="28"/>
          <w:szCs w:val="28"/>
          <w:u w:val="single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证明人姓名：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         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      身份证号码：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                  </w:t>
      </w:r>
    </w:p>
    <w:p w:rsidR="008A67F5" w:rsidRDefault="008A67F5" w:rsidP="008A67F5">
      <w:pPr>
        <w:spacing w:line="480" w:lineRule="exact"/>
        <w:rPr>
          <w:rFonts w:asciiTheme="majorEastAsia" w:eastAsiaTheme="majorEastAsia" w:hAnsiTheme="majorEastAsia" w:cstheme="majorEastAsia"/>
          <w:sz w:val="28"/>
          <w:szCs w:val="28"/>
          <w:u w:val="single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与申请人关系： 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      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      联系电话：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                    </w:t>
      </w:r>
    </w:p>
    <w:p w:rsidR="008A67F5" w:rsidRDefault="008A67F5" w:rsidP="008A67F5">
      <w:pPr>
        <w:spacing w:line="480" w:lineRule="exact"/>
        <w:rPr>
          <w:rFonts w:asciiTheme="majorEastAsia" w:eastAsiaTheme="majorEastAsia" w:hAnsiTheme="majorEastAsia" w:cstheme="majorEastAsia"/>
          <w:sz w:val="28"/>
          <w:szCs w:val="28"/>
          <w:u w:val="single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工作单位：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                                                </w:t>
      </w:r>
    </w:p>
    <w:p w:rsidR="008A67F5" w:rsidRDefault="008A67F5" w:rsidP="008A67F5">
      <w:pPr>
        <w:spacing w:line="480" w:lineRule="exact"/>
        <w:rPr>
          <w:rFonts w:asciiTheme="majorEastAsia" w:eastAsiaTheme="majorEastAsia" w:hAnsiTheme="majorEastAsia" w:cstheme="majorEastAsia"/>
          <w:sz w:val="28"/>
          <w:szCs w:val="28"/>
          <w:u w:val="single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地址：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                                                     </w:t>
      </w:r>
    </w:p>
    <w:p w:rsidR="008A67F5" w:rsidRPr="008A67F5" w:rsidRDefault="007353AC" w:rsidP="009A1828">
      <w:pPr>
        <w:spacing w:line="480" w:lineRule="exact"/>
        <w:ind w:left="3767" w:hangingChars="1340" w:hanging="3767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b/>
          <w:sz w:val="28"/>
          <w:szCs w:val="28"/>
        </w:rPr>
        <w:t>我本人</w:t>
      </w:r>
      <w:r w:rsidR="008A67F5" w:rsidRPr="009A1828">
        <w:rPr>
          <w:rFonts w:asciiTheme="majorEastAsia" w:eastAsiaTheme="majorEastAsia" w:hAnsiTheme="majorEastAsia" w:cstheme="majorEastAsia" w:hint="eastAsia"/>
          <w:b/>
          <w:sz w:val="28"/>
          <w:szCs w:val="28"/>
        </w:rPr>
        <w:t>证明</w:t>
      </w:r>
      <w:r w:rsidR="00A87B53" w:rsidRPr="009A1828">
        <w:rPr>
          <w:rFonts w:asciiTheme="majorEastAsia" w:eastAsiaTheme="majorEastAsia" w:hAnsiTheme="majorEastAsia" w:cstheme="majorEastAsia" w:hint="eastAsia"/>
          <w:b/>
          <w:sz w:val="28"/>
          <w:szCs w:val="28"/>
        </w:rPr>
        <w:t xml:space="preserve">   </w:t>
      </w:r>
      <w:r w:rsidR="008A67F5" w:rsidRPr="009A1828">
        <w:rPr>
          <w:rFonts w:asciiTheme="majorEastAsia" w:eastAsiaTheme="majorEastAsia" w:hAnsiTheme="majorEastAsia" w:cstheme="majorEastAsia" w:hint="eastAsia"/>
          <w:b/>
          <w:sz w:val="28"/>
          <w:szCs w:val="28"/>
        </w:rPr>
        <w:t xml:space="preserve">（姓名）于   年    月在      学校高/初中毕业。 </w:t>
      </w:r>
      <w:r w:rsidR="008A67F5"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               </w:t>
      </w:r>
      <w:r w:rsidR="000317D1"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   </w:t>
      </w:r>
      <w:r w:rsidR="008A67F5"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证明人签名（加盖手印）：  </w:t>
      </w:r>
    </w:p>
    <w:p w:rsidR="008A67F5" w:rsidRDefault="008A67F5" w:rsidP="008A67F5">
      <w:pPr>
        <w:spacing w:line="480" w:lineRule="exact"/>
        <w:ind w:firstLineChars="1350" w:firstLine="3780"/>
        <w:jc w:val="left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填写日期：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  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 年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>月</w:t>
      </w:r>
      <w:r>
        <w:rPr>
          <w:rFonts w:asciiTheme="majorEastAsia" w:eastAsiaTheme="majorEastAsia" w:hAnsiTheme="majorEastAsia" w:cstheme="majorEastAsia" w:hint="eastAsia"/>
          <w:sz w:val="28"/>
          <w:szCs w:val="28"/>
          <w:u w:val="single"/>
        </w:rPr>
        <w:t xml:space="preserve">  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日     </w:t>
      </w:r>
    </w:p>
    <w:p w:rsidR="008A67F5" w:rsidRDefault="008A67F5" w:rsidP="008A67F5">
      <w:pPr>
        <w:spacing w:line="480" w:lineRule="exact"/>
        <w:jc w:val="left"/>
        <w:rPr>
          <w:sz w:val="32"/>
          <w:szCs w:val="32"/>
        </w:rPr>
      </w:pPr>
    </w:p>
    <w:p w:rsidR="004B7A93" w:rsidRPr="008A67F5" w:rsidRDefault="001521DC" w:rsidP="008A67F5">
      <w:pPr>
        <w:spacing w:line="480" w:lineRule="exact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经学校通过核查，</w:t>
      </w:r>
      <w:r w:rsidR="00D00EAD">
        <w:rPr>
          <w:rFonts w:hint="eastAsia"/>
          <w:sz w:val="32"/>
          <w:szCs w:val="32"/>
        </w:rPr>
        <w:t>确认以上</w:t>
      </w:r>
      <w:r>
        <w:rPr>
          <w:rFonts w:hint="eastAsia"/>
          <w:sz w:val="32"/>
          <w:szCs w:val="32"/>
        </w:rPr>
        <w:t>证明人信息真实有效。</w:t>
      </w:r>
    </w:p>
    <w:p w:rsidR="00FA624A" w:rsidRDefault="001521DC" w:rsidP="008A67F5">
      <w:pPr>
        <w:spacing w:line="480" w:lineRule="exact"/>
        <w:rPr>
          <w:rFonts w:asciiTheme="majorEastAsia" w:eastAsiaTheme="majorEastAsia" w:hAnsiTheme="majorEastAsia" w:cstheme="majorEastAsia" w:hint="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  </w:t>
      </w:r>
      <w:r w:rsidR="008A67F5"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                           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 xml:space="preserve"> </w:t>
      </w:r>
      <w:r w:rsidR="0049353A">
        <w:rPr>
          <w:rFonts w:asciiTheme="majorEastAsia" w:eastAsiaTheme="majorEastAsia" w:hAnsiTheme="majorEastAsia" w:cstheme="majorEastAsia" w:hint="eastAsia"/>
          <w:sz w:val="28"/>
          <w:szCs w:val="28"/>
        </w:rPr>
        <w:t>学校</w:t>
      </w:r>
      <w:r w:rsidR="0049353A">
        <w:rPr>
          <w:rFonts w:asciiTheme="majorEastAsia" w:eastAsiaTheme="majorEastAsia" w:hAnsiTheme="majorEastAsia" w:cstheme="majorEastAsia" w:hint="eastAsia"/>
          <w:sz w:val="28"/>
          <w:szCs w:val="28"/>
        </w:rPr>
        <w:t>（</w:t>
      </w:r>
      <w:r w:rsidR="0049353A">
        <w:rPr>
          <w:rFonts w:asciiTheme="majorEastAsia" w:eastAsiaTheme="majorEastAsia" w:hAnsiTheme="majorEastAsia" w:cstheme="majorEastAsia" w:hint="eastAsia"/>
          <w:sz w:val="28"/>
          <w:szCs w:val="28"/>
        </w:rPr>
        <w:t>公</w:t>
      </w:r>
      <w:r w:rsidR="0049353A">
        <w:rPr>
          <w:rFonts w:asciiTheme="majorEastAsia" w:eastAsiaTheme="majorEastAsia" w:hAnsiTheme="majorEastAsia" w:cstheme="majorEastAsia" w:hint="eastAsia"/>
          <w:sz w:val="28"/>
          <w:szCs w:val="28"/>
        </w:rPr>
        <w:t>章）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>：</w:t>
      </w:r>
      <w:bookmarkStart w:id="0" w:name="_GoBack"/>
      <w:bookmarkEnd w:id="0"/>
    </w:p>
    <w:p w:rsidR="0049353A" w:rsidRDefault="0049353A" w:rsidP="0049353A">
      <w:pPr>
        <w:spacing w:line="480" w:lineRule="exact"/>
        <w:ind w:firstLineChars="1500" w:firstLine="4200"/>
        <w:rPr>
          <w:rFonts w:asciiTheme="majorEastAsia" w:eastAsiaTheme="majorEastAsia" w:hAnsiTheme="majorEastAsia" w:cstheme="majorEastAsia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校长（签章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>）：</w:t>
      </w:r>
    </w:p>
    <w:sectPr w:rsidR="0049353A" w:rsidSect="0049353A">
      <w:pgSz w:w="11906" w:h="16838"/>
      <w:pgMar w:top="1440" w:right="1797" w:bottom="87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AE3" w:rsidRDefault="007C3AE3" w:rsidP="00F5799E">
      <w:r>
        <w:separator/>
      </w:r>
    </w:p>
  </w:endnote>
  <w:endnote w:type="continuationSeparator" w:id="0">
    <w:p w:rsidR="007C3AE3" w:rsidRDefault="007C3AE3" w:rsidP="00F57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AE3" w:rsidRDefault="007C3AE3" w:rsidP="00F5799E">
      <w:r>
        <w:separator/>
      </w:r>
    </w:p>
  </w:footnote>
  <w:footnote w:type="continuationSeparator" w:id="0">
    <w:p w:rsidR="007C3AE3" w:rsidRDefault="007C3AE3" w:rsidP="00F579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0144DE"/>
    <w:multiLevelType w:val="singleLevel"/>
    <w:tmpl w:val="840144DE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BD3E49"/>
    <w:rsid w:val="000317D1"/>
    <w:rsid w:val="000A42FA"/>
    <w:rsid w:val="001521DC"/>
    <w:rsid w:val="00215B12"/>
    <w:rsid w:val="00233706"/>
    <w:rsid w:val="0049353A"/>
    <w:rsid w:val="004B7A93"/>
    <w:rsid w:val="00561F25"/>
    <w:rsid w:val="007353AC"/>
    <w:rsid w:val="007C3AE3"/>
    <w:rsid w:val="0089754C"/>
    <w:rsid w:val="008A67F5"/>
    <w:rsid w:val="009245E1"/>
    <w:rsid w:val="009A1828"/>
    <w:rsid w:val="00A87B53"/>
    <w:rsid w:val="00D00EAD"/>
    <w:rsid w:val="00E640EF"/>
    <w:rsid w:val="00E83D48"/>
    <w:rsid w:val="00F5799E"/>
    <w:rsid w:val="00F75C62"/>
    <w:rsid w:val="00F81677"/>
    <w:rsid w:val="00FA624A"/>
    <w:rsid w:val="00FD3652"/>
    <w:rsid w:val="0E5C3B6A"/>
    <w:rsid w:val="0FD137D8"/>
    <w:rsid w:val="35A34A7E"/>
    <w:rsid w:val="42DA4D0D"/>
    <w:rsid w:val="590F096E"/>
    <w:rsid w:val="5ABD3E49"/>
    <w:rsid w:val="66FA4B07"/>
    <w:rsid w:val="6D535020"/>
    <w:rsid w:val="711370B5"/>
    <w:rsid w:val="77334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579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5799E"/>
    <w:rPr>
      <w:kern w:val="2"/>
      <w:sz w:val="18"/>
      <w:szCs w:val="18"/>
    </w:rPr>
  </w:style>
  <w:style w:type="paragraph" w:styleId="a4">
    <w:name w:val="footer"/>
    <w:basedOn w:val="a"/>
    <w:link w:val="Char0"/>
    <w:rsid w:val="00F579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5799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579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5799E"/>
    <w:rPr>
      <w:kern w:val="2"/>
      <w:sz w:val="18"/>
      <w:szCs w:val="18"/>
    </w:rPr>
  </w:style>
  <w:style w:type="paragraph" w:styleId="a4">
    <w:name w:val="footer"/>
    <w:basedOn w:val="a"/>
    <w:link w:val="Char0"/>
    <w:rsid w:val="00F579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5799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35</TotalTime>
  <Pages>1</Pages>
  <Words>153</Words>
  <Characters>877</Characters>
  <Application>Microsoft Office Word</Application>
  <DocSecurity>0</DocSecurity>
  <Lines>7</Lines>
  <Paragraphs>2</Paragraphs>
  <ScaleCrop>false</ScaleCrop>
  <Company>Chinese ORG</Company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神秘的阴谋论</dc:creator>
  <cp:lastModifiedBy>Chinese User</cp:lastModifiedBy>
  <cp:revision>15</cp:revision>
  <cp:lastPrinted>2022-09-22T09:18:00Z</cp:lastPrinted>
  <dcterms:created xsi:type="dcterms:W3CDTF">2018-10-23T02:07:00Z</dcterms:created>
  <dcterms:modified xsi:type="dcterms:W3CDTF">2022-09-22T09:18:00Z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